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B52" w:rsidRPr="00B03075" w:rsidRDefault="00886B52" w:rsidP="00B03075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left:0;text-align:left;margin-left:0;margin-top:0;width:154.5pt;height:60.75pt;z-index:-251658240;visibility:visible" wrapcoords="-105 0 -105 21333 21600 21333 21600 0 -105 0">
            <v:imagedata r:id="rId4" o:title=""/>
            <w10:wrap type="tight"/>
          </v:shape>
        </w:pic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Kairos Prison Ministry International - </w:t>
      </w:r>
      <w:smartTag w:uri="urn:schemas-microsoft-com:office:smarttags" w:element="place">
        <w:smartTag w:uri="urn:schemas-microsoft-com:office:smarttags" w:element="State"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Wisconsin</w:t>
          </w:r>
        </w:smartTag>
      </w:smartTag>
    </w:p>
    <w:p w:rsidR="00886B52" w:rsidRDefault="00886B52" w:rsidP="00EC51C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</w:t>
      </w:r>
      <w:smartTag w:uri="urn:schemas-microsoft-com:office:smarttags" w:element="address">
        <w:smartTag w:uri="urn:schemas-microsoft-com:office:smarttags" w:element="Street">
          <w:smartTag w:uri="urn:schemas-microsoft-com:office:smarttags" w:element="address">
            <w:smartTag w:uri="urn:schemas-microsoft-com:office:smarttags" w:element="Street">
              <w:r w:rsidRPr="009817BE">
                <w:rPr>
                  <w:rFonts w:ascii="Arial" w:hAnsi="Arial" w:cs="Arial"/>
                  <w:color w:val="000000"/>
                  <w:sz w:val="18"/>
                  <w:szCs w:val="18"/>
                </w:rPr>
                <w:t>PO Box</w:t>
              </w:r>
            </w:smartTag>
          </w:smartTag>
          <w:r w:rsidRPr="009817BE"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color w:val="000000"/>
              <w:sz w:val="18"/>
              <w:szCs w:val="18"/>
            </w:rPr>
            <w:t>221</w:t>
          </w:r>
        </w:smartTag>
      </w:smartTag>
      <w:r>
        <w:rPr>
          <w:rFonts w:ascii="Arial" w:hAnsi="Arial" w:cs="Arial"/>
          <w:color w:val="000000"/>
          <w:sz w:val="18"/>
          <w:szCs w:val="18"/>
        </w:rPr>
        <w:t xml:space="preserve"> / </w:t>
      </w:r>
      <w:smartTag w:uri="urn:schemas-microsoft-com:office:smarttags" w:element="address">
        <w:smartTag w:uri="urn:schemas-microsoft-com:office:smarttags" w:element="Street">
          <w:r>
            <w:rPr>
              <w:rFonts w:ascii="Arial" w:hAnsi="Arial" w:cs="Arial"/>
              <w:color w:val="000000"/>
              <w:sz w:val="18"/>
              <w:szCs w:val="18"/>
            </w:rPr>
            <w:t>410 W Franklin St</w:t>
          </w:r>
        </w:smartTag>
      </w:smartTag>
    </w:p>
    <w:p w:rsidR="00886B52" w:rsidRPr="009817BE" w:rsidRDefault="00886B52" w:rsidP="00EC51C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</w:t>
      </w: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>
              <w:rPr>
                <w:rFonts w:ascii="Arial" w:hAnsi="Arial" w:cs="Arial"/>
                <w:color w:val="000000"/>
                <w:sz w:val="18"/>
                <w:szCs w:val="18"/>
              </w:rPr>
              <w:t>Appleton</w:t>
            </w:r>
          </w:smartTag>
          <w:r>
            <w:rPr>
              <w:rFonts w:ascii="Arial" w:hAnsi="Arial" w:cs="Arial"/>
              <w:color w:val="000000"/>
              <w:sz w:val="18"/>
              <w:szCs w:val="18"/>
            </w:rPr>
            <w:t xml:space="preserve">, </w:t>
          </w:r>
          <w:smartTag w:uri="urn:schemas-microsoft-com:office:smarttags" w:element="State">
            <w:r>
              <w:rPr>
                <w:rFonts w:ascii="Arial" w:hAnsi="Arial" w:cs="Arial"/>
                <w:color w:val="000000"/>
                <w:sz w:val="18"/>
                <w:szCs w:val="18"/>
              </w:rPr>
              <w:t>WI</w:t>
            </w:r>
          </w:smartTag>
          <w:r>
            <w:rPr>
              <w:rFonts w:ascii="Arial" w:hAnsi="Arial" w:cs="Arial"/>
              <w:color w:val="000000"/>
              <w:sz w:val="18"/>
              <w:szCs w:val="18"/>
            </w:rPr>
            <w:t xml:space="preserve"> </w:t>
          </w:r>
          <w:smartTag w:uri="urn:schemas-microsoft-com:office:smarttags" w:element="PostalCode">
            <w:r>
              <w:rPr>
                <w:rFonts w:ascii="Arial" w:hAnsi="Arial" w:cs="Arial"/>
                <w:color w:val="000000"/>
                <w:sz w:val="18"/>
                <w:szCs w:val="18"/>
              </w:rPr>
              <w:t>54911</w:t>
            </w:r>
          </w:smartTag>
        </w:smartTag>
      </w:smartTag>
    </w:p>
    <w:p w:rsidR="00886B52" w:rsidRDefault="00886B52" w:rsidP="00EC51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8"/>
          <w:szCs w:val="28"/>
        </w:rPr>
      </w:pPr>
    </w:p>
    <w:p w:rsidR="00886B52" w:rsidRDefault="00886B52" w:rsidP="0086225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>Volunteer Application</w:t>
      </w:r>
    </w:p>
    <w:p w:rsidR="00886B52" w:rsidRDefault="00886B52" w:rsidP="001B1C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:rsidR="00886B52" w:rsidRDefault="00886B52" w:rsidP="00D83012">
      <w:r w:rsidRPr="00D83012">
        <w:rPr>
          <w:i/>
          <w:iCs/>
        </w:rPr>
        <w:t xml:space="preserve">Kairos Outside is a Weekend similar to a Kairos Inside Weekend and is a </w:t>
      </w:r>
      <w:smartTag w:uri="urn:schemas-microsoft-com:office:smarttags" w:element="PlaceName">
        <w:smartTag w:uri="urn:schemas-microsoft-com:office:smarttags" w:element="place">
          <w:smartTag w:uri="urn:schemas-microsoft-com:office:smarttags" w:element="PlaceName">
            <w:r w:rsidRPr="00D83012">
              <w:rPr>
                <w:i/>
                <w:iCs/>
              </w:rPr>
              <w:t>Christian</w:t>
            </w:r>
          </w:smartTag>
          <w:r w:rsidRPr="00D83012">
            <w:rPr>
              <w:i/>
              <w:iCs/>
            </w:rPr>
            <w:t xml:space="preserve"> </w:t>
          </w:r>
          <w:smartTag w:uri="urn:schemas-microsoft-com:office:smarttags" w:element="PlaceName">
            <w:r w:rsidRPr="00D83012">
              <w:rPr>
                <w:i/>
                <w:iCs/>
              </w:rPr>
              <w:t>Ministry</w:t>
            </w:r>
          </w:smartTag>
        </w:smartTag>
      </w:smartTag>
      <w:r w:rsidRPr="00D83012">
        <w:rPr>
          <w:i/>
          <w:iCs/>
        </w:rPr>
        <w:t xml:space="preserve"> for women whose lives have been impacted by incarceration. If you would like to serve in this Ministry in some manner, please complete and return this Questionnaire. NOTE: Completing neither obligates you in any way nor does it assure you immediate placement on a Weekend Team. It is merely an indication of your interest and experience.</w:t>
      </w:r>
      <w:r>
        <w:t xml:space="preserve"> </w:t>
      </w:r>
    </w:p>
    <w:p w:rsidR="00886B52" w:rsidRDefault="00886B52" w:rsidP="00B03075">
      <w:pPr>
        <w:spacing w:after="0"/>
      </w:pPr>
      <w:r>
        <w:t>I would like to be considered for service on a:</w:t>
      </w:r>
    </w:p>
    <w:p w:rsidR="00886B52" w:rsidRDefault="00886B52" w:rsidP="00B03075">
      <w:pPr>
        <w:spacing w:after="0"/>
      </w:pPr>
      <w:r>
        <w:t>Kairos Inside Team _______</w:t>
      </w:r>
    </w:p>
    <w:p w:rsidR="00886B52" w:rsidRDefault="00886B52" w:rsidP="00B03075">
      <w:pPr>
        <w:spacing w:after="0"/>
      </w:pPr>
      <w:r>
        <w:t>Kairos Outside Team ______</w:t>
      </w:r>
    </w:p>
    <w:p w:rsidR="00886B52" w:rsidRDefault="00886B52" w:rsidP="00B03075">
      <w:pPr>
        <w:spacing w:after="0"/>
      </w:pPr>
      <w:r>
        <w:t xml:space="preserve">Kairos Torch Team _______ </w:t>
      </w:r>
    </w:p>
    <w:p w:rsidR="00886B52" w:rsidRDefault="00886B52" w:rsidP="00B03075">
      <w:pPr>
        <w:spacing w:after="0"/>
      </w:pPr>
    </w:p>
    <w:p w:rsidR="00886B52" w:rsidRDefault="00886B52" w:rsidP="00D83012">
      <w:pPr>
        <w:spacing w:after="0"/>
      </w:pPr>
      <w:r>
        <w:t xml:space="preserve">Future Kairos Weekend </w:t>
      </w:r>
    </w:p>
    <w:p w:rsidR="00886B52" w:rsidRDefault="00886B52" w:rsidP="00D83012">
      <w:pPr>
        <w:spacing w:after="0"/>
      </w:pPr>
      <w:r>
        <w:t xml:space="preserve">NAME______________________________________________________________ GENDER </w:t>
      </w:r>
      <w:r w:rsidRPr="008F126E">
        <w:rPr>
          <w:color w:val="FF0000"/>
        </w:rPr>
        <w:t>(circle)</w:t>
      </w:r>
      <w:r>
        <w:rPr>
          <w:color w:val="FF0000"/>
        </w:rPr>
        <w:t xml:space="preserve">  </w:t>
      </w:r>
      <w:r w:rsidRPr="008F126E">
        <w:rPr>
          <w:color w:val="FF0000"/>
        </w:rPr>
        <w:t xml:space="preserve"> </w:t>
      </w:r>
      <w:r>
        <w:t xml:space="preserve">F    M ADDRESS________________________________________ CITY ____________________ STATE ____ ZIP______ </w:t>
      </w:r>
      <w:r>
        <w:br/>
        <w:t xml:space="preserve">HOME PHONE ___________________ WORK PHONE _________________                          </w:t>
      </w:r>
      <w:r>
        <w:br/>
        <w:t xml:space="preserve">E-MAIL__________________________________________________________________________ </w:t>
      </w:r>
      <w:r>
        <w:br/>
        <w:t xml:space="preserve">PARISH/CHURCH ____________________________________ Christian Church Affiliation ___________________                                                                                                                                             </w:t>
      </w:r>
      <w:r w:rsidRPr="00D83012">
        <w:rPr>
          <w:b/>
          <w:bCs/>
        </w:rPr>
        <w:t>Are you fluent in another language?</w:t>
      </w:r>
      <w:r>
        <w:t xml:space="preserve"> ____ If yes, please indicate and </w:t>
      </w:r>
      <w:r w:rsidRPr="008F126E">
        <w:rPr>
          <w:color w:val="4472C4"/>
        </w:rPr>
        <w:t>check all that apply</w:t>
      </w:r>
      <w:r>
        <w:t xml:space="preserve">:              </w:t>
      </w:r>
      <w:r>
        <w:br/>
        <w:t xml:space="preserve">Language: __________________________    ___ Speak ___ Read ___Write </w:t>
      </w:r>
    </w:p>
    <w:p w:rsidR="00886B52" w:rsidRDefault="00886B52" w:rsidP="00D83012">
      <w:pPr>
        <w:spacing w:after="0"/>
      </w:pPr>
    </w:p>
    <w:p w:rsidR="00886B52" w:rsidRDefault="00886B52" w:rsidP="00D83012">
      <w:pPr>
        <w:spacing w:after="0"/>
      </w:pPr>
      <w:r w:rsidRPr="00D83012">
        <w:rPr>
          <w:b/>
          <w:bCs/>
        </w:rPr>
        <w:t>4th-day Weekend you attended</w:t>
      </w:r>
      <w:r>
        <w:t xml:space="preserve"> </w:t>
      </w:r>
      <w:r w:rsidRPr="008F126E">
        <w:rPr>
          <w:color w:val="1F3864"/>
        </w:rPr>
        <w:t xml:space="preserve">(check all that apply): </w:t>
      </w:r>
      <w:r>
        <w:t xml:space="preserve">__ Cursillo __Emmaus __Tres Dias __Via de Cristo </w:t>
      </w:r>
      <w:r>
        <w:br/>
        <w:t xml:space="preserve">__Kairos Outside __Kairos Outside Qualifying Table __Kairos Inside __Kairos Inside VIP Program </w:t>
      </w:r>
      <w:r>
        <w:br/>
        <w:t xml:space="preserve">__Kairos Torch Weekend#______ on ______________ (Date) </w:t>
      </w:r>
    </w:p>
    <w:p w:rsidR="00886B52" w:rsidRDefault="00886B52" w:rsidP="00D83012">
      <w:pPr>
        <w:spacing w:after="0"/>
      </w:pPr>
      <w:r>
        <w:t xml:space="preserve">__Haven’t attended a 4th-day Weekend </w:t>
      </w:r>
    </w:p>
    <w:p w:rsidR="00886B52" w:rsidRDefault="00886B52" w:rsidP="00D83012">
      <w:pPr>
        <w:spacing w:after="0"/>
      </w:pPr>
    </w:p>
    <w:p w:rsidR="00886B52" w:rsidRDefault="00886B52" w:rsidP="00D83012">
      <w:pPr>
        <w:spacing w:after="0"/>
      </w:pPr>
      <w:r w:rsidRPr="00D83012">
        <w:rPr>
          <w:b/>
          <w:bCs/>
        </w:rPr>
        <w:t>Do you have previous KO, KI, KT, or 4th day team experience</w:t>
      </w:r>
      <w:r>
        <w:t xml:space="preserve">? __ YES __ NO If yes, </w:t>
      </w:r>
      <w:r w:rsidRPr="008F126E">
        <w:rPr>
          <w:color w:val="1F3864"/>
        </w:rPr>
        <w:t>check all that apply</w:t>
      </w:r>
      <w:r>
        <w:t>: __LAY LEADER __SPIRITUAL DIRECTOR __MUSIC (list instruments) __________________________________________________ __SONG LEADER __KITCHEN __TABLE LEADER __TABLE SERVER __AGAPE __FACILITIES COORDINATOR __DAY ANGEL __SPEAKER __OTHER (list) ______________________________________________________________________</w:t>
      </w:r>
    </w:p>
    <w:p w:rsidR="00886B52" w:rsidRDefault="00886B52" w:rsidP="00D83012">
      <w:pPr>
        <w:spacing w:after="0"/>
      </w:pPr>
    </w:p>
    <w:p w:rsidR="00886B52" w:rsidRDefault="00886B52" w:rsidP="00D83012">
      <w:pPr>
        <w:spacing w:after="0"/>
      </w:pPr>
      <w:r w:rsidRPr="00D83012">
        <w:rPr>
          <w:b/>
          <w:bCs/>
        </w:rPr>
        <w:t>Additional Experience?</w:t>
      </w:r>
      <w:r>
        <w:t xml:space="preserve"> *Spiritual Lay Training? __YES __NO *Example: </w:t>
      </w:r>
      <w:smartTag w:uri="urn:schemas-microsoft-com:office:smarttags" w:element="PlaceName">
        <w:smartTag w:uri="urn:schemas-microsoft-com:office:smarttags" w:element="place">
          <w:r>
            <w:t>Stephens</w:t>
          </w:r>
        </w:smartTag>
        <w:r>
          <w:t xml:space="preserve"> </w:t>
        </w:r>
        <w:smartTag w:uri="urn:schemas-microsoft-com:office:smarttags" w:element="PlaceName">
          <w:r>
            <w:t>Ministry</w:t>
          </w:r>
        </w:smartTag>
      </w:smartTag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hy do you want to work on a Kairos Team?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6B52" w:rsidRDefault="00886B52" w:rsidP="001B1C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886B52" w:rsidRDefault="00886B52" w:rsidP="008F12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                Please mail completed application to the address located at the top of this form. </w:t>
      </w:r>
    </w:p>
    <w:p w:rsidR="00886B52" w:rsidRDefault="00886B52" w:rsidP="008F12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886B52" w:rsidRDefault="00886B52" w:rsidP="008F12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ALL Kairos Outside Activities are Drug, Alcohol, and Fragrance Free.</w:t>
      </w:r>
    </w:p>
    <w:p w:rsidR="00886B52" w:rsidRDefault="00886B52" w:rsidP="001B1C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B52" w:rsidRDefault="00886B52" w:rsidP="001B1C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B52" w:rsidRDefault="00886B52" w:rsidP="00566AD5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Updated 12/1/2026</w:t>
      </w:r>
    </w:p>
    <w:p w:rsidR="00886B52" w:rsidRPr="008F126E" w:rsidRDefault="00886B52" w:rsidP="008F12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</w:p>
    <w:sectPr w:rsidR="00886B52" w:rsidRPr="008F126E" w:rsidSect="0010282A">
      <w:pgSz w:w="12240" w:h="15840"/>
      <w:pgMar w:top="720" w:right="720" w:bottom="720" w:left="720" w:header="720" w:footer="720" w:gutter="0"/>
      <w:cols w:space="72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CBC"/>
    <w:rsid w:val="000B0AA2"/>
    <w:rsid w:val="0010282A"/>
    <w:rsid w:val="001B1CBC"/>
    <w:rsid w:val="003013DC"/>
    <w:rsid w:val="00361DA1"/>
    <w:rsid w:val="0038258F"/>
    <w:rsid w:val="00566AD5"/>
    <w:rsid w:val="00597139"/>
    <w:rsid w:val="00712976"/>
    <w:rsid w:val="00862254"/>
    <w:rsid w:val="00876981"/>
    <w:rsid w:val="00886B52"/>
    <w:rsid w:val="00887160"/>
    <w:rsid w:val="008F126E"/>
    <w:rsid w:val="00942254"/>
    <w:rsid w:val="00952FCE"/>
    <w:rsid w:val="009817BE"/>
    <w:rsid w:val="00990050"/>
    <w:rsid w:val="009F59CE"/>
    <w:rsid w:val="00B03075"/>
    <w:rsid w:val="00B4710F"/>
    <w:rsid w:val="00BB6564"/>
    <w:rsid w:val="00C26F4D"/>
    <w:rsid w:val="00CA713A"/>
    <w:rsid w:val="00CB7A24"/>
    <w:rsid w:val="00D83012"/>
    <w:rsid w:val="00DF725C"/>
    <w:rsid w:val="00E41DA3"/>
    <w:rsid w:val="00E523F7"/>
    <w:rsid w:val="00EC51CE"/>
    <w:rsid w:val="00F9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Stat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160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484</Words>
  <Characters>2764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Kairos Prison Ministry International</dc:title>
  <dc:subject/>
  <dc:creator>OSCI</dc:creator>
  <cp:keywords/>
  <dc:description/>
  <cp:lastModifiedBy>Kathy</cp:lastModifiedBy>
  <cp:revision>2</cp:revision>
  <cp:lastPrinted>2021-12-03T00:04:00Z</cp:lastPrinted>
  <dcterms:created xsi:type="dcterms:W3CDTF">2025-12-15T03:18:00Z</dcterms:created>
  <dcterms:modified xsi:type="dcterms:W3CDTF">2025-12-15T03:18:00Z</dcterms:modified>
</cp:coreProperties>
</file>